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B29" w:rsidRDefault="00FD6FAE">
      <w:bookmarkStart w:id="0" w:name="_GoBack"/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1645A2E4" wp14:editId="43D9AF3A">
            <wp:simplePos x="0" y="0"/>
            <wp:positionH relativeFrom="column">
              <wp:posOffset>-485775</wp:posOffset>
            </wp:positionH>
            <wp:positionV relativeFrom="paragraph">
              <wp:posOffset>523875</wp:posOffset>
            </wp:positionV>
            <wp:extent cx="6651625" cy="4269740"/>
            <wp:effectExtent l="0" t="0" r="0" b="0"/>
            <wp:wrapNone/>
            <wp:docPr id="2" name="Picture 2" descr="Acland_Burghley Ent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land_Burghley Entra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" r="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A7B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FAE"/>
    <w:rsid w:val="00002E30"/>
    <w:rsid w:val="00003389"/>
    <w:rsid w:val="00004FF4"/>
    <w:rsid w:val="00013B20"/>
    <w:rsid w:val="00020F48"/>
    <w:rsid w:val="00021B12"/>
    <w:rsid w:val="00026D08"/>
    <w:rsid w:val="00032E5C"/>
    <w:rsid w:val="0004309E"/>
    <w:rsid w:val="000453C9"/>
    <w:rsid w:val="000475DA"/>
    <w:rsid w:val="000502CC"/>
    <w:rsid w:val="0005754E"/>
    <w:rsid w:val="00063257"/>
    <w:rsid w:val="00063709"/>
    <w:rsid w:val="00074EDD"/>
    <w:rsid w:val="00080585"/>
    <w:rsid w:val="00085CC6"/>
    <w:rsid w:val="00090011"/>
    <w:rsid w:val="0009013B"/>
    <w:rsid w:val="00090B71"/>
    <w:rsid w:val="00093F23"/>
    <w:rsid w:val="000A2C2E"/>
    <w:rsid w:val="000A70B6"/>
    <w:rsid w:val="000A74D4"/>
    <w:rsid w:val="000B437F"/>
    <w:rsid w:val="000C277C"/>
    <w:rsid w:val="000C4F89"/>
    <w:rsid w:val="00100E70"/>
    <w:rsid w:val="00102F35"/>
    <w:rsid w:val="0011102D"/>
    <w:rsid w:val="00142E58"/>
    <w:rsid w:val="001451E9"/>
    <w:rsid w:val="00151ABC"/>
    <w:rsid w:val="00152A18"/>
    <w:rsid w:val="00153035"/>
    <w:rsid w:val="001649B9"/>
    <w:rsid w:val="0017079B"/>
    <w:rsid w:val="0018108F"/>
    <w:rsid w:val="0018481F"/>
    <w:rsid w:val="00185636"/>
    <w:rsid w:val="001A2288"/>
    <w:rsid w:val="001A5302"/>
    <w:rsid w:val="001A765D"/>
    <w:rsid w:val="001B41EF"/>
    <w:rsid w:val="001B5EB0"/>
    <w:rsid w:val="001C0669"/>
    <w:rsid w:val="001E0142"/>
    <w:rsid w:val="001F0989"/>
    <w:rsid w:val="001F1E12"/>
    <w:rsid w:val="001F406E"/>
    <w:rsid w:val="002078E5"/>
    <w:rsid w:val="00212469"/>
    <w:rsid w:val="00220D49"/>
    <w:rsid w:val="00225578"/>
    <w:rsid w:val="00225853"/>
    <w:rsid w:val="002258AF"/>
    <w:rsid w:val="00236EDA"/>
    <w:rsid w:val="00244B70"/>
    <w:rsid w:val="00261005"/>
    <w:rsid w:val="00266670"/>
    <w:rsid w:val="002722FB"/>
    <w:rsid w:val="00273FB6"/>
    <w:rsid w:val="00274FAF"/>
    <w:rsid w:val="00275C54"/>
    <w:rsid w:val="00275C84"/>
    <w:rsid w:val="00291A70"/>
    <w:rsid w:val="00297137"/>
    <w:rsid w:val="002A00F6"/>
    <w:rsid w:val="002A3EF1"/>
    <w:rsid w:val="002A567A"/>
    <w:rsid w:val="002B108B"/>
    <w:rsid w:val="002D044D"/>
    <w:rsid w:val="002E17F1"/>
    <w:rsid w:val="002F332C"/>
    <w:rsid w:val="002F3352"/>
    <w:rsid w:val="002F6FD1"/>
    <w:rsid w:val="00307CB1"/>
    <w:rsid w:val="00314AE9"/>
    <w:rsid w:val="00316EFF"/>
    <w:rsid w:val="00321F42"/>
    <w:rsid w:val="0032314A"/>
    <w:rsid w:val="00326EF8"/>
    <w:rsid w:val="00337080"/>
    <w:rsid w:val="0034018D"/>
    <w:rsid w:val="00340C84"/>
    <w:rsid w:val="00354936"/>
    <w:rsid w:val="00355C3C"/>
    <w:rsid w:val="00360D3F"/>
    <w:rsid w:val="00360E65"/>
    <w:rsid w:val="0036407A"/>
    <w:rsid w:val="00365EF9"/>
    <w:rsid w:val="00366C80"/>
    <w:rsid w:val="00371ADB"/>
    <w:rsid w:val="00381995"/>
    <w:rsid w:val="00382922"/>
    <w:rsid w:val="00384529"/>
    <w:rsid w:val="0039291B"/>
    <w:rsid w:val="003A0FEF"/>
    <w:rsid w:val="003A267F"/>
    <w:rsid w:val="003A7B29"/>
    <w:rsid w:val="003B2E59"/>
    <w:rsid w:val="003C221C"/>
    <w:rsid w:val="003D1E6B"/>
    <w:rsid w:val="003D2AE0"/>
    <w:rsid w:val="003D2CA5"/>
    <w:rsid w:val="003D3D07"/>
    <w:rsid w:val="003E1AD2"/>
    <w:rsid w:val="003E65DD"/>
    <w:rsid w:val="003F0A69"/>
    <w:rsid w:val="003F2E9D"/>
    <w:rsid w:val="003F4BC3"/>
    <w:rsid w:val="00407831"/>
    <w:rsid w:val="0041197A"/>
    <w:rsid w:val="00414F93"/>
    <w:rsid w:val="00420E29"/>
    <w:rsid w:val="004237A4"/>
    <w:rsid w:val="00424FBD"/>
    <w:rsid w:val="00425E0D"/>
    <w:rsid w:val="00426AE4"/>
    <w:rsid w:val="00434724"/>
    <w:rsid w:val="00440A90"/>
    <w:rsid w:val="00441F3B"/>
    <w:rsid w:val="0044321A"/>
    <w:rsid w:val="004563DB"/>
    <w:rsid w:val="00456D7D"/>
    <w:rsid w:val="0046176E"/>
    <w:rsid w:val="004711A3"/>
    <w:rsid w:val="004717D0"/>
    <w:rsid w:val="00471998"/>
    <w:rsid w:val="00472BD0"/>
    <w:rsid w:val="00483EA9"/>
    <w:rsid w:val="0048522A"/>
    <w:rsid w:val="0049354D"/>
    <w:rsid w:val="004A003E"/>
    <w:rsid w:val="004A0098"/>
    <w:rsid w:val="004B0A4C"/>
    <w:rsid w:val="004B1022"/>
    <w:rsid w:val="004C1016"/>
    <w:rsid w:val="004C2250"/>
    <w:rsid w:val="004C2584"/>
    <w:rsid w:val="004D0F69"/>
    <w:rsid w:val="004F63CE"/>
    <w:rsid w:val="0051380D"/>
    <w:rsid w:val="00514ACB"/>
    <w:rsid w:val="00520343"/>
    <w:rsid w:val="00521141"/>
    <w:rsid w:val="005243FF"/>
    <w:rsid w:val="00524F07"/>
    <w:rsid w:val="00535FE4"/>
    <w:rsid w:val="00562ACE"/>
    <w:rsid w:val="0056374F"/>
    <w:rsid w:val="00563CE5"/>
    <w:rsid w:val="00572310"/>
    <w:rsid w:val="00574C7C"/>
    <w:rsid w:val="005A1892"/>
    <w:rsid w:val="005A562D"/>
    <w:rsid w:val="005A5F1D"/>
    <w:rsid w:val="005B4F9C"/>
    <w:rsid w:val="005C3DD9"/>
    <w:rsid w:val="005D088F"/>
    <w:rsid w:val="005D4E4C"/>
    <w:rsid w:val="005E08AE"/>
    <w:rsid w:val="005F08B0"/>
    <w:rsid w:val="005F62C5"/>
    <w:rsid w:val="00600BB9"/>
    <w:rsid w:val="006108C5"/>
    <w:rsid w:val="00620299"/>
    <w:rsid w:val="006230DB"/>
    <w:rsid w:val="00625BA0"/>
    <w:rsid w:val="006271DC"/>
    <w:rsid w:val="0063007C"/>
    <w:rsid w:val="006338A9"/>
    <w:rsid w:val="00635C7D"/>
    <w:rsid w:val="00645885"/>
    <w:rsid w:val="00653C20"/>
    <w:rsid w:val="0066143A"/>
    <w:rsid w:val="006621D7"/>
    <w:rsid w:val="00667E6D"/>
    <w:rsid w:val="006753C5"/>
    <w:rsid w:val="00676663"/>
    <w:rsid w:val="006A2072"/>
    <w:rsid w:val="006A20A2"/>
    <w:rsid w:val="006A54A9"/>
    <w:rsid w:val="006B0A6B"/>
    <w:rsid w:val="006B0C6C"/>
    <w:rsid w:val="006B3E35"/>
    <w:rsid w:val="006C35A8"/>
    <w:rsid w:val="006E1E58"/>
    <w:rsid w:val="006F3C4E"/>
    <w:rsid w:val="007069FC"/>
    <w:rsid w:val="0071651A"/>
    <w:rsid w:val="00741B03"/>
    <w:rsid w:val="007440D6"/>
    <w:rsid w:val="0074662B"/>
    <w:rsid w:val="00753742"/>
    <w:rsid w:val="00757D35"/>
    <w:rsid w:val="00763D57"/>
    <w:rsid w:val="00777F99"/>
    <w:rsid w:val="007813A3"/>
    <w:rsid w:val="00793555"/>
    <w:rsid w:val="00793CF9"/>
    <w:rsid w:val="007C252F"/>
    <w:rsid w:val="007C4E53"/>
    <w:rsid w:val="007C6C83"/>
    <w:rsid w:val="007D67A8"/>
    <w:rsid w:val="007E2B1D"/>
    <w:rsid w:val="007E4913"/>
    <w:rsid w:val="007E55E8"/>
    <w:rsid w:val="007F2898"/>
    <w:rsid w:val="007F6F71"/>
    <w:rsid w:val="00801332"/>
    <w:rsid w:val="00801F8E"/>
    <w:rsid w:val="00814A71"/>
    <w:rsid w:val="008171B6"/>
    <w:rsid w:val="008216C9"/>
    <w:rsid w:val="00825190"/>
    <w:rsid w:val="00826265"/>
    <w:rsid w:val="00827AE4"/>
    <w:rsid w:val="0085589B"/>
    <w:rsid w:val="0086066A"/>
    <w:rsid w:val="00864913"/>
    <w:rsid w:val="008702F8"/>
    <w:rsid w:val="008733D1"/>
    <w:rsid w:val="00874622"/>
    <w:rsid w:val="008813B5"/>
    <w:rsid w:val="00893471"/>
    <w:rsid w:val="008B0CCD"/>
    <w:rsid w:val="008C460D"/>
    <w:rsid w:val="008D54A7"/>
    <w:rsid w:val="008E219C"/>
    <w:rsid w:val="008E58F2"/>
    <w:rsid w:val="008F108B"/>
    <w:rsid w:val="008F16F5"/>
    <w:rsid w:val="00925CBA"/>
    <w:rsid w:val="00942788"/>
    <w:rsid w:val="009428CB"/>
    <w:rsid w:val="00945754"/>
    <w:rsid w:val="00946302"/>
    <w:rsid w:val="00974752"/>
    <w:rsid w:val="00996E69"/>
    <w:rsid w:val="00997088"/>
    <w:rsid w:val="009A0FC7"/>
    <w:rsid w:val="009A1AD4"/>
    <w:rsid w:val="009D0DF0"/>
    <w:rsid w:val="009E1018"/>
    <w:rsid w:val="009F3DD1"/>
    <w:rsid w:val="00A20FCB"/>
    <w:rsid w:val="00A30EA2"/>
    <w:rsid w:val="00A415BF"/>
    <w:rsid w:val="00A422C2"/>
    <w:rsid w:val="00A440DF"/>
    <w:rsid w:val="00A46578"/>
    <w:rsid w:val="00A6340B"/>
    <w:rsid w:val="00A6354A"/>
    <w:rsid w:val="00A726A2"/>
    <w:rsid w:val="00A730C9"/>
    <w:rsid w:val="00A73876"/>
    <w:rsid w:val="00A769F5"/>
    <w:rsid w:val="00A778E3"/>
    <w:rsid w:val="00A939F4"/>
    <w:rsid w:val="00A9664C"/>
    <w:rsid w:val="00AA3167"/>
    <w:rsid w:val="00AA4525"/>
    <w:rsid w:val="00AA7D51"/>
    <w:rsid w:val="00AB2F18"/>
    <w:rsid w:val="00AB421F"/>
    <w:rsid w:val="00AB482A"/>
    <w:rsid w:val="00AE1D7C"/>
    <w:rsid w:val="00AE3361"/>
    <w:rsid w:val="00AE57DB"/>
    <w:rsid w:val="00B00A2B"/>
    <w:rsid w:val="00B2533A"/>
    <w:rsid w:val="00B25DA5"/>
    <w:rsid w:val="00B26FB2"/>
    <w:rsid w:val="00B406E0"/>
    <w:rsid w:val="00B40B70"/>
    <w:rsid w:val="00B41745"/>
    <w:rsid w:val="00B41FE6"/>
    <w:rsid w:val="00B452BF"/>
    <w:rsid w:val="00B457E4"/>
    <w:rsid w:val="00B50955"/>
    <w:rsid w:val="00B52543"/>
    <w:rsid w:val="00B70565"/>
    <w:rsid w:val="00B70E67"/>
    <w:rsid w:val="00B77E35"/>
    <w:rsid w:val="00B831E2"/>
    <w:rsid w:val="00B87F68"/>
    <w:rsid w:val="00B9014A"/>
    <w:rsid w:val="00BA2AC4"/>
    <w:rsid w:val="00BA2EAD"/>
    <w:rsid w:val="00BB3968"/>
    <w:rsid w:val="00BD1961"/>
    <w:rsid w:val="00BE2363"/>
    <w:rsid w:val="00BE46BB"/>
    <w:rsid w:val="00C03EFF"/>
    <w:rsid w:val="00C17312"/>
    <w:rsid w:val="00C30374"/>
    <w:rsid w:val="00C3525C"/>
    <w:rsid w:val="00C41CEB"/>
    <w:rsid w:val="00C47F3A"/>
    <w:rsid w:val="00C53360"/>
    <w:rsid w:val="00C74C0B"/>
    <w:rsid w:val="00C85665"/>
    <w:rsid w:val="00C90896"/>
    <w:rsid w:val="00C94C59"/>
    <w:rsid w:val="00C96ED1"/>
    <w:rsid w:val="00CA2579"/>
    <w:rsid w:val="00CB3600"/>
    <w:rsid w:val="00CB387D"/>
    <w:rsid w:val="00CB614E"/>
    <w:rsid w:val="00CB7E01"/>
    <w:rsid w:val="00CC42B5"/>
    <w:rsid w:val="00CC74EF"/>
    <w:rsid w:val="00CC7CD9"/>
    <w:rsid w:val="00CD1839"/>
    <w:rsid w:val="00CD3219"/>
    <w:rsid w:val="00CD37FD"/>
    <w:rsid w:val="00CF6C8E"/>
    <w:rsid w:val="00D068BC"/>
    <w:rsid w:val="00D24576"/>
    <w:rsid w:val="00D276F6"/>
    <w:rsid w:val="00D2795B"/>
    <w:rsid w:val="00D3112F"/>
    <w:rsid w:val="00D47291"/>
    <w:rsid w:val="00D5327C"/>
    <w:rsid w:val="00D56289"/>
    <w:rsid w:val="00D612D5"/>
    <w:rsid w:val="00D65116"/>
    <w:rsid w:val="00D65E9A"/>
    <w:rsid w:val="00D9206E"/>
    <w:rsid w:val="00DB3B21"/>
    <w:rsid w:val="00DC7488"/>
    <w:rsid w:val="00DD0868"/>
    <w:rsid w:val="00DD5452"/>
    <w:rsid w:val="00DE01BF"/>
    <w:rsid w:val="00DE56B8"/>
    <w:rsid w:val="00DF10B3"/>
    <w:rsid w:val="00DF1B52"/>
    <w:rsid w:val="00E01B6C"/>
    <w:rsid w:val="00E075DA"/>
    <w:rsid w:val="00E1528A"/>
    <w:rsid w:val="00E23E0F"/>
    <w:rsid w:val="00E34696"/>
    <w:rsid w:val="00E37555"/>
    <w:rsid w:val="00E37E51"/>
    <w:rsid w:val="00E5416E"/>
    <w:rsid w:val="00E5763C"/>
    <w:rsid w:val="00E62D9E"/>
    <w:rsid w:val="00E67B61"/>
    <w:rsid w:val="00E85F89"/>
    <w:rsid w:val="00EB6092"/>
    <w:rsid w:val="00ED6838"/>
    <w:rsid w:val="00ED7318"/>
    <w:rsid w:val="00EE07E9"/>
    <w:rsid w:val="00EE6D7E"/>
    <w:rsid w:val="00F04EA1"/>
    <w:rsid w:val="00F168D2"/>
    <w:rsid w:val="00F17BF5"/>
    <w:rsid w:val="00F44E38"/>
    <w:rsid w:val="00F53EDA"/>
    <w:rsid w:val="00F55134"/>
    <w:rsid w:val="00F55399"/>
    <w:rsid w:val="00F6541D"/>
    <w:rsid w:val="00F65B0F"/>
    <w:rsid w:val="00FA0E37"/>
    <w:rsid w:val="00FA7028"/>
    <w:rsid w:val="00FB2CD5"/>
    <w:rsid w:val="00FD001E"/>
    <w:rsid w:val="00FD05B1"/>
    <w:rsid w:val="00FD6FAE"/>
    <w:rsid w:val="00FE20E4"/>
    <w:rsid w:val="00FF1ABD"/>
    <w:rsid w:val="00FF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7D5D97-A811-4895-A5E6-A857A8E4D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CE33F175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Gilles,Tessa</dc:creator>
  <cp:keywords/>
  <dc:description/>
  <cp:lastModifiedBy>Gilles,Tessa</cp:lastModifiedBy>
  <cp:revision>1</cp:revision>
  <dcterms:created xsi:type="dcterms:W3CDTF">2020-01-10T11:03:00Z</dcterms:created>
  <dcterms:modified xsi:type="dcterms:W3CDTF">2020-01-10T11:04:00Z</dcterms:modified>
</cp:coreProperties>
</file>